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93A3B"/>
  <w:body>
    <w:p w14:paraId="6CD60374" w14:textId="6AD54A50" w:rsidR="00A81B47" w:rsidRDefault="000C6982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1CDB676" wp14:editId="4BDD879C">
                <wp:simplePos x="0" y="0"/>
                <wp:positionH relativeFrom="column">
                  <wp:posOffset>-117475</wp:posOffset>
                </wp:positionH>
                <wp:positionV relativeFrom="page">
                  <wp:posOffset>4262755</wp:posOffset>
                </wp:positionV>
                <wp:extent cx="5975985" cy="1656080"/>
                <wp:effectExtent l="0" t="0" r="0" b="0"/>
                <wp:wrapNone/>
                <wp:docPr id="10" name="Rektange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5985" cy="1656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0ED8C" id="Rektangel 10" o:spid="_x0000_s1026" style="position:absolute;margin-left:-9.25pt;margin-top:335.65pt;width:470.55pt;height:130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" fillcolor="window" stroked="f" strokeweight="1pt">
                <w10:wrap anchory="page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9AA594A" wp14:editId="589E4C64">
            <wp:simplePos x="0" y="0"/>
            <wp:positionH relativeFrom="margin">
              <wp:posOffset>122555</wp:posOffset>
            </wp:positionH>
            <wp:positionV relativeFrom="paragraph">
              <wp:posOffset>1430020</wp:posOffset>
            </wp:positionV>
            <wp:extent cx="5511800" cy="203200"/>
            <wp:effectExtent l="0" t="0" r="0" b="0"/>
            <wp:wrapThrough wrapText="bothSides">
              <wp:wrapPolygon edited="0">
                <wp:start x="0" y="0"/>
                <wp:lineTo x="0" y="20250"/>
                <wp:lineTo x="149" y="20250"/>
                <wp:lineTo x="21550" y="12150"/>
                <wp:lineTo x="21550" y="8100"/>
                <wp:lineTo x="149" y="0"/>
                <wp:lineTo x="0" y="0"/>
              </wp:wrapPolygon>
            </wp:wrapThrough>
            <wp:docPr id="8" name="Bildobjek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3557193A" wp14:editId="30510A31">
            <wp:simplePos x="0" y="0"/>
            <wp:positionH relativeFrom="margin">
              <wp:posOffset>116205</wp:posOffset>
            </wp:positionH>
            <wp:positionV relativeFrom="paragraph">
              <wp:posOffset>2517140</wp:posOffset>
            </wp:positionV>
            <wp:extent cx="5524500" cy="203200"/>
            <wp:effectExtent l="0" t="0" r="0" b="0"/>
            <wp:wrapThrough wrapText="bothSides">
              <wp:wrapPolygon edited="0">
                <wp:start x="21004" y="0"/>
                <wp:lineTo x="0" y="8100"/>
                <wp:lineTo x="0" y="12150"/>
                <wp:lineTo x="21004" y="20250"/>
                <wp:lineTo x="21352" y="20250"/>
                <wp:lineTo x="21550" y="13500"/>
                <wp:lineTo x="21550" y="6750"/>
                <wp:lineTo x="21352" y="0"/>
                <wp:lineTo x="21004" y="0"/>
              </wp:wrapPolygon>
            </wp:wrapThrough>
            <wp:docPr id="5" name="Bild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F6A48" w14:textId="77777777" w:rsidR="000C6982" w:rsidRPr="000C6982" w:rsidRDefault="000C6982" w:rsidP="000C6982"/>
    <w:p w14:paraId="26AD30C9" w14:textId="435144E2" w:rsidR="000C6982" w:rsidRPr="000C6982" w:rsidRDefault="00DE7FF1" w:rsidP="000C6982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A8551A" wp14:editId="4AE1D645">
                <wp:simplePos x="0" y="0"/>
                <wp:positionH relativeFrom="margin">
                  <wp:posOffset>167005</wp:posOffset>
                </wp:positionH>
                <wp:positionV relativeFrom="paragraph">
                  <wp:posOffset>189230</wp:posOffset>
                </wp:positionV>
                <wp:extent cx="5424170" cy="830580"/>
                <wp:effectExtent l="0" t="0" r="5080" b="7620"/>
                <wp:wrapNone/>
                <wp:docPr id="9" name="Textrut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4170" cy="830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09166" w14:textId="652F3AB5" w:rsidR="00F22AB9" w:rsidRPr="00F22AB9" w:rsidRDefault="00682502" w:rsidP="00FA4323">
                            <w:pPr>
                              <w:pStyle w:val="Allmntstyckeformat"/>
                              <w:jc w:val="center"/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HÄNG MED NÄR 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OK BRANTEN </w:t>
                            </w:r>
                            <w:r w:rsidR="004A3673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KÖR EN ORANGE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ORIENTERINGSKURS FÖR</w:t>
                            </w:r>
                            <w:r w:rsidR="002B27E3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7FF1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UNGDOMAR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7FF1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VID </w:t>
                            </w:r>
                            <w:r w:rsidR="004A3673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ÅTTA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A3673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ONSDAG</w:t>
                            </w:r>
                            <w:r w:rsidRPr="00682502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>DAGSKVÄLLAR</w:t>
                            </w:r>
                            <w:r w:rsidR="00DE7FF1"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  <w:t xml:space="preserve"> UNDER VÅREN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A8551A" id="_x0000_t202" coordsize="21600,21600" o:spt="202" path="m,l,21600r21600,l21600,xe">
                <v:stroke joinstyle="miter"/>
                <v:path gradientshapeok="t" o:connecttype="rect"/>
              </v:shapetype>
              <v:shape id="Textruta 9" o:spid="_x0000_s1026" type="#_x0000_t202" style="position:absolute;margin-left:13.15pt;margin-top:14.9pt;width:427.1pt;height:65.4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" fillcolor="window" stroked="f" strokeweight=".5pt">
                <v:textbox>
                  <w:txbxContent>
                    <w:p w14:paraId="39909166" w14:textId="652F3AB5" w:rsidR="00F22AB9" w:rsidRPr="00F22AB9" w:rsidRDefault="00682502" w:rsidP="00FA4323">
                      <w:pPr>
                        <w:pStyle w:val="Allmntstyckeformat"/>
                        <w:jc w:val="center"/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</w:pPr>
                      <w:r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HÄNG MED NÄR 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OK BRANTEN </w:t>
                      </w:r>
                      <w:r w:rsidR="004A3673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KÖR EN ORANGE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ORIENTERINGSKURS FÖR</w:t>
                      </w:r>
                      <w:r w:rsidR="002B27E3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</w:t>
                      </w:r>
                      <w:r w:rsidR="00DE7FF1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UNGDOMAR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</w:t>
                      </w:r>
                      <w:r w:rsidR="00DE7FF1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VID </w:t>
                      </w:r>
                      <w:r w:rsidR="004A3673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ÅTTA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</w:t>
                      </w:r>
                      <w:r w:rsidR="004A3673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ONSDAG</w:t>
                      </w:r>
                      <w:r w:rsidRPr="00682502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>DAGSKVÄLLAR</w:t>
                      </w:r>
                      <w:r w:rsidR="00DE7FF1"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  <w:t xml:space="preserve"> UNDER VÅREN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566AF" w14:textId="77777777" w:rsidR="000C6982" w:rsidRPr="000C6982" w:rsidRDefault="000C6982" w:rsidP="000C6982"/>
    <w:p w14:paraId="64B13558" w14:textId="77777777" w:rsidR="000C6982" w:rsidRPr="000C6982" w:rsidRDefault="000C6982" w:rsidP="000C6982"/>
    <w:p w14:paraId="7D584EC7" w14:textId="77777777" w:rsidR="000C6982" w:rsidRPr="000C6982" w:rsidRDefault="000C6982" w:rsidP="000C6982"/>
    <w:p w14:paraId="3FD31204" w14:textId="77777777" w:rsidR="000C6982" w:rsidRPr="000C6982" w:rsidRDefault="000C6982" w:rsidP="000C6982"/>
    <w:p w14:paraId="1F6708AF" w14:textId="77777777" w:rsidR="000C6982" w:rsidRPr="000C6982" w:rsidRDefault="000C6982" w:rsidP="000C6982"/>
    <w:p w14:paraId="4EC4E443" w14:textId="5C4553C6" w:rsidR="000C6982" w:rsidRPr="000C6982" w:rsidRDefault="00D50C36" w:rsidP="000C698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499E71" wp14:editId="4FE69861">
                <wp:simplePos x="0" y="0"/>
                <wp:positionH relativeFrom="column">
                  <wp:posOffset>2971165</wp:posOffset>
                </wp:positionH>
                <wp:positionV relativeFrom="paragraph">
                  <wp:posOffset>261620</wp:posOffset>
                </wp:positionV>
                <wp:extent cx="2392680" cy="685800"/>
                <wp:effectExtent l="0" t="0" r="7620" b="0"/>
                <wp:wrapNone/>
                <wp:docPr id="6" name="Textrut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268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8BEAC" w14:textId="77777777" w:rsidR="00FA4323" w:rsidRPr="00FA4323" w:rsidRDefault="00FA4323" w:rsidP="00FA4323">
                            <w:pPr>
                              <w:pStyle w:val="Allmntstyckeformat"/>
                              <w:jc w:val="center"/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4323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DATUM &amp; TID</w:t>
                            </w:r>
                          </w:p>
                          <w:p w14:paraId="2D71D985" w14:textId="77777777" w:rsidR="00BD3557" w:rsidRDefault="00BD3557" w:rsidP="000273ED">
                            <w:pPr>
                              <w:jc w:val="center"/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Ons</w:t>
                            </w:r>
                            <w:r w:rsidR="000273ED"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dag </w:t>
                            </w:r>
                            <w:r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12</w:t>
                            </w:r>
                            <w:r w:rsidR="000273ED"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/</w:t>
                            </w:r>
                            <w:r w:rsid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4</w:t>
                            </w:r>
                            <w:r w:rsidR="000273ED"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3</w:t>
                            </w:r>
                            <w:r w:rsidR="000273ED"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43D79384" w14:textId="0C8034AF" w:rsidR="00FA4323" w:rsidRPr="00FA4323" w:rsidRDefault="000273ED" w:rsidP="000273ED">
                            <w:pPr>
                              <w:jc w:val="center"/>
                              <w:rPr>
                                <w:rFonts w:ascii="Gotham HTF Book" w:hAnsi="Gotham HTF Book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Kl</w:t>
                            </w:r>
                            <w:proofErr w:type="spellEnd"/>
                            <w:r w:rsidRPr="000273ED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 xml:space="preserve"> 18.00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9E71" id="Textruta 6" o:spid="_x0000_s1027" type="#_x0000_t202" style="position:absolute;margin-left:233.95pt;margin-top:20.6pt;width:188.4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" fillcolor="window" stroked="f" strokeweight=".5pt">
                <v:textbox>
                  <w:txbxContent>
                    <w:p w14:paraId="0998BEAC" w14:textId="77777777" w:rsidR="00FA4323" w:rsidRPr="00FA4323" w:rsidRDefault="00FA4323" w:rsidP="00FA4323">
                      <w:pPr>
                        <w:pStyle w:val="Allmntstyckeformat"/>
                        <w:jc w:val="center"/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</w:pPr>
                      <w:r w:rsidRPr="00FA4323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DATUM &amp; TID</w:t>
                      </w:r>
                    </w:p>
                    <w:p w14:paraId="2D71D985" w14:textId="77777777" w:rsidR="00BD3557" w:rsidRDefault="00BD3557" w:rsidP="000273ED">
                      <w:pPr>
                        <w:jc w:val="center"/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</w:pPr>
                      <w:r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Ons</w:t>
                      </w:r>
                      <w:r w:rsidR="000273ED"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dag </w:t>
                      </w:r>
                      <w:r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12</w:t>
                      </w:r>
                      <w:r w:rsidR="000273ED"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/</w:t>
                      </w:r>
                      <w:r w:rsid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4</w:t>
                      </w:r>
                      <w:r w:rsidR="000273ED"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 202</w:t>
                      </w:r>
                      <w:r w:rsid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3</w:t>
                      </w:r>
                      <w:r w:rsidR="000273ED"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43D79384" w14:textId="0C8034AF" w:rsidR="00FA4323" w:rsidRPr="00FA4323" w:rsidRDefault="000273ED" w:rsidP="000273ED">
                      <w:pPr>
                        <w:jc w:val="center"/>
                        <w:rPr>
                          <w:rFonts w:ascii="Gotham HTF Book" w:hAnsi="Gotham HTF Book"/>
                          <w:sz w:val="26"/>
                          <w:szCs w:val="26"/>
                        </w:rPr>
                      </w:pPr>
                      <w:proofErr w:type="spellStart"/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Kl</w:t>
                      </w:r>
                      <w:proofErr w:type="spellEnd"/>
                      <w:r w:rsidRPr="000273ED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 xml:space="preserve"> 18.00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BFEEA6" wp14:editId="2B49A24F">
                <wp:simplePos x="0" y="0"/>
                <wp:positionH relativeFrom="column">
                  <wp:posOffset>464185</wp:posOffset>
                </wp:positionH>
                <wp:positionV relativeFrom="paragraph">
                  <wp:posOffset>261620</wp:posOffset>
                </wp:positionV>
                <wp:extent cx="2392680" cy="731520"/>
                <wp:effectExtent l="0" t="0" r="7620" b="0"/>
                <wp:wrapNone/>
                <wp:docPr id="7" name="Textru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268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9A5B3" w14:textId="77777777" w:rsidR="00FA4323" w:rsidRPr="00FA4323" w:rsidRDefault="00FA4323" w:rsidP="00FA4323">
                            <w:pPr>
                              <w:pStyle w:val="Allmntstyckeformat"/>
                              <w:jc w:val="center"/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4323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PLATS</w:t>
                            </w:r>
                          </w:p>
                          <w:p w14:paraId="53068D15" w14:textId="42BA36DA" w:rsidR="00FA4323" w:rsidRPr="00FA4323" w:rsidRDefault="00141818" w:rsidP="00141818">
                            <w:pPr>
                              <w:jc w:val="center"/>
                              <w:rPr>
                                <w:rFonts w:ascii="Gotham HTF Book" w:hAnsi="Gotham HTF Book"/>
                                <w:sz w:val="26"/>
                                <w:szCs w:val="26"/>
                              </w:rPr>
                            </w:pPr>
                            <w:r w:rsidRPr="00141818">
                              <w:rPr>
                                <w:rFonts w:ascii="Gotham HTF Book" w:hAnsi="Gotham HTF Book" w:cs="Gotham HTF Medium"/>
                                <w:sz w:val="26"/>
                                <w:szCs w:val="26"/>
                              </w:rPr>
                              <w:t>Motionsgården Stubbe Myrköping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FEEA6" id="Textruta 7" o:spid="_x0000_s1028" type="#_x0000_t202" style="position:absolute;margin-left:36.55pt;margin-top:20.6pt;width:188.4pt;height:57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" fillcolor="window" stroked="f" strokeweight=".5pt">
                <v:textbox>
                  <w:txbxContent>
                    <w:p w14:paraId="3F69A5B3" w14:textId="77777777" w:rsidR="00FA4323" w:rsidRPr="00FA4323" w:rsidRDefault="00FA4323" w:rsidP="00FA4323">
                      <w:pPr>
                        <w:pStyle w:val="Allmntstyckeformat"/>
                        <w:jc w:val="center"/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</w:pPr>
                      <w:r w:rsidRPr="00FA4323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PLATS</w:t>
                      </w:r>
                    </w:p>
                    <w:p w14:paraId="53068D15" w14:textId="42BA36DA" w:rsidR="00FA4323" w:rsidRPr="00FA4323" w:rsidRDefault="00141818" w:rsidP="00141818">
                      <w:pPr>
                        <w:jc w:val="center"/>
                        <w:rPr>
                          <w:rFonts w:ascii="Gotham HTF Book" w:hAnsi="Gotham HTF Book"/>
                          <w:sz w:val="26"/>
                          <w:szCs w:val="26"/>
                        </w:rPr>
                      </w:pPr>
                      <w:r w:rsidRPr="00141818">
                        <w:rPr>
                          <w:rFonts w:ascii="Gotham HTF Book" w:hAnsi="Gotham HTF Book" w:cs="Gotham HTF Medium"/>
                          <w:sz w:val="26"/>
                          <w:szCs w:val="26"/>
                        </w:rPr>
                        <w:t>Motionsgården Stubbe Myrköping</w:t>
                      </w:r>
                    </w:p>
                  </w:txbxContent>
                </v:textbox>
              </v:shape>
            </w:pict>
          </mc:Fallback>
        </mc:AlternateContent>
      </w:r>
    </w:p>
    <w:p w14:paraId="7275AB23" w14:textId="77777777" w:rsidR="000C6982" w:rsidRPr="000C6982" w:rsidRDefault="000C6982" w:rsidP="000C6982"/>
    <w:p w14:paraId="273364E3" w14:textId="77777777" w:rsidR="000C6982" w:rsidRPr="000C6982" w:rsidRDefault="000C6982" w:rsidP="000C6982"/>
    <w:p w14:paraId="79B22603" w14:textId="77777777" w:rsidR="000C6982" w:rsidRPr="000C6982" w:rsidRDefault="000C6982" w:rsidP="000C6982"/>
    <w:p w14:paraId="42694138" w14:textId="77777777" w:rsidR="000C6982" w:rsidRPr="000C6982" w:rsidRDefault="000C6982" w:rsidP="000C6982"/>
    <w:p w14:paraId="5AF7CC32" w14:textId="1390DE72" w:rsidR="000C6982" w:rsidRPr="000C6982" w:rsidRDefault="00AF504C" w:rsidP="000C6982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0017AF" wp14:editId="6611EAF4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027295" cy="3627120"/>
                <wp:effectExtent l="0" t="0" r="0" b="0"/>
                <wp:wrapNone/>
                <wp:docPr id="4" name="Textru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7295" cy="36271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4987C" w14:textId="7D30D63E" w:rsidR="00FA4323" w:rsidRPr="006E61CF" w:rsidRDefault="00B13EDB" w:rsidP="00FA4323">
                            <w:pPr>
                              <w:pStyle w:val="Allmntstyckeformat"/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6"/>
                                <w:szCs w:val="26"/>
                              </w:rPr>
                            </w:pPr>
                            <w:r w:rsidRPr="006E61CF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VARMT VÄLKOMNA TILL </w:t>
                            </w:r>
                            <w:r w:rsidR="006E61CF" w:rsidRPr="006E61CF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ORIENTERNIGSKURS P</w:t>
                            </w:r>
                            <w:r w:rsidR="006E61CF">
                              <w:rPr>
                                <w:rFonts w:ascii="Gotham HTF" w:hAnsi="Gotham HTF" w:cs="Gotham HTF"/>
                                <w:b/>
                                <w:bCs/>
                                <w:sz w:val="26"/>
                                <w:szCs w:val="26"/>
                              </w:rPr>
                              <w:t>Å ORANGE NIVÅ</w:t>
                            </w:r>
                          </w:p>
                          <w:p w14:paraId="733E3F66" w14:textId="43FD0C73" w:rsidR="0027557E" w:rsidRDefault="00B13EDB" w:rsidP="00204A3A">
                            <w:pPr>
                              <w:pStyle w:val="Allmntstyckeformat"/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Är du </w:t>
                            </w:r>
                            <w:r w:rsidR="006E61CF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aktiv ungdom, behärskar </w:t>
                            </w:r>
                            <w:r w:rsidR="002248E8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gul nivå och redo för ett nytt orienteringskliv</w:t>
                            </w:r>
                            <w:r w:rsidR="00A44A1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?</w:t>
                            </w:r>
                            <w:r w:rsidR="002248E8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44A1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D</w:t>
                            </w:r>
                            <w:r w:rsidR="002248E8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å ska du haka på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59E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när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OK Branten </w:t>
                            </w:r>
                            <w:r w:rsidR="005959E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kör en orienteringskurs på orange nivå. 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Kursen </w:t>
                            </w:r>
                            <w:r w:rsidR="005959E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genomförs under åtta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59E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ons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dagskvällar och sedan kan du fortsätta </w:t>
                            </w:r>
                            <w:r w:rsidR="0027557E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öva på din nya nivå </w:t>
                            </w: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i föreningens ungdomsverksamhet.  </w:t>
                            </w:r>
                          </w:p>
                          <w:p w14:paraId="037B53D8" w14:textId="77777777" w:rsidR="00FA4323" w:rsidRPr="00B13EDB" w:rsidRDefault="00FA4323" w:rsidP="00FA4323">
                            <w:pPr>
                              <w:pStyle w:val="Allmntstyckeformat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</w:p>
                          <w:p w14:paraId="2D4C4A54" w14:textId="400F9112" w:rsidR="00FA4323" w:rsidRPr="0027557E" w:rsidRDefault="0027557E" w:rsidP="00FA4323">
                            <w:pPr>
                              <w:pStyle w:val="Allmntstyckeformat"/>
                              <w:rPr>
                                <w:rFonts w:ascii="Gotham HTF" w:hAnsi="Gotham HTF" w:cs="Gotham HTF"/>
                                <w:b/>
                                <w:bCs/>
                                <w:color w:val="FECE43"/>
                                <w:sz w:val="22"/>
                                <w:szCs w:val="22"/>
                              </w:rPr>
                            </w:pPr>
                            <w:r w:rsidRPr="0027557E">
                              <w:rPr>
                                <w:rFonts w:ascii="Gotham HTF" w:hAnsi="Gotham HTF" w:cs="Gotham HTF"/>
                                <w:b/>
                                <w:bCs/>
                                <w:sz w:val="22"/>
                                <w:szCs w:val="22"/>
                              </w:rPr>
                              <w:t>Mer information och anmälan</w:t>
                            </w:r>
                          </w:p>
                          <w:p w14:paraId="105111BA" w14:textId="50282702" w:rsidR="009461A2" w:rsidRDefault="0027557E" w:rsidP="0027557E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Mer information om kursen finner du på okbranten.se där också anmälan görs. Sista dag för anmälan är den </w:t>
                            </w:r>
                            <w:r w:rsidR="007B179E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5/4</w:t>
                            </w:r>
                            <w:r w:rsidR="00AF504C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.</w:t>
                            </w:r>
                            <w:r w:rsidR="00B017C3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Kursen är </w:t>
                            </w:r>
                            <w:proofErr w:type="spellStart"/>
                            <w:r w:rsidR="00B017C3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kostnadfr</w:t>
                            </w:r>
                            <w:r w:rsidR="00076166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="00B017C3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för föreningens medlemmar.</w:t>
                            </w:r>
                          </w:p>
                          <w:p w14:paraId="5F25618E" w14:textId="2F6D51DE" w:rsidR="00AF504C" w:rsidRDefault="00AF504C" w:rsidP="0027557E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Varmt välkomn</w:t>
                            </w:r>
                            <w:r w:rsidR="00B017C3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583B8DBC" w14:textId="77777777" w:rsidR="009461A2" w:rsidRDefault="009461A2" w:rsidP="0027557E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</w:p>
                          <w:p w14:paraId="0B2807AB" w14:textId="60527B99" w:rsidR="009461A2" w:rsidRPr="00D50C36" w:rsidRDefault="0027557E" w:rsidP="0027557E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50C36">
                              <w:rPr>
                                <w:rFonts w:ascii="Gotham HTF Book" w:hAnsi="Gotham HTF Book" w:cs="Gotham HTF Book"/>
                                <w:b/>
                                <w:bCs/>
                                <w:sz w:val="22"/>
                                <w:szCs w:val="22"/>
                              </w:rPr>
                              <w:t>Kontakt</w:t>
                            </w:r>
                          </w:p>
                          <w:p w14:paraId="6DA4065B" w14:textId="77777777" w:rsidR="009461A2" w:rsidRDefault="009461A2" w:rsidP="0027557E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Ma</w:t>
                            </w:r>
                            <w:r w:rsidR="0027557E"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lva Tallmo, </w:t>
                            </w:r>
                            <w:proofErr w:type="gramStart"/>
                            <w:r w:rsidR="0027557E"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072-4477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34</w:t>
                            </w:r>
                            <w:proofErr w:type="gramEnd"/>
                            <w:r w:rsidR="0027557E" w:rsidRPr="00B13EDB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EE8D9FD" w14:textId="5852802D" w:rsidR="00403D01" w:rsidRDefault="00A24EA8" w:rsidP="00943589">
                            <w:pPr>
                              <w:spacing w:line="276" w:lineRule="auto"/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</w:pPr>
                            <w:r w:rsidRPr="00A24EA8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m</w:t>
                            </w:r>
                            <w:r w:rsidRPr="00A24EA8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alva.tallmo@</w:t>
                            </w:r>
                            <w:r w:rsidRPr="00A24EA8"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ok</w:t>
                            </w:r>
                            <w:r>
                              <w:rPr>
                                <w:rFonts w:ascii="Gotham HTF Book" w:hAnsi="Gotham HTF Book" w:cs="Gotham HTF Book"/>
                                <w:sz w:val="22"/>
                                <w:szCs w:val="22"/>
                              </w:rPr>
                              <w:t>branten.se</w:t>
                            </w:r>
                          </w:p>
                          <w:p w14:paraId="19DBAB2D" w14:textId="77777777" w:rsidR="00403D01" w:rsidRPr="00FA4323" w:rsidRDefault="00403D01" w:rsidP="0027557E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17AF" id="Textruta 4" o:spid="_x0000_s1029" type="#_x0000_t202" style="position:absolute;margin-left:0;margin-top:.65pt;width:395.85pt;height:285.6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" fillcolor="window" stroked="f" strokeweight=".5pt">
                <v:fill opacity="0"/>
                <v:textbox>
                  <w:txbxContent>
                    <w:p w14:paraId="67D4987C" w14:textId="7D30D63E" w:rsidR="00FA4323" w:rsidRPr="006E61CF" w:rsidRDefault="00B13EDB" w:rsidP="00FA4323">
                      <w:pPr>
                        <w:pStyle w:val="Allmntstyckeformat"/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6"/>
                          <w:szCs w:val="26"/>
                        </w:rPr>
                      </w:pPr>
                      <w:r w:rsidRPr="006E61CF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 xml:space="preserve">VARMT VÄLKOMNA TILL </w:t>
                      </w:r>
                      <w:r w:rsidR="006E61CF" w:rsidRPr="006E61CF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ORIENTERNIGSKURS P</w:t>
                      </w:r>
                      <w:r w:rsidR="006E61CF">
                        <w:rPr>
                          <w:rFonts w:ascii="Gotham HTF" w:hAnsi="Gotham HTF" w:cs="Gotham HTF"/>
                          <w:b/>
                          <w:bCs/>
                          <w:sz w:val="26"/>
                          <w:szCs w:val="26"/>
                        </w:rPr>
                        <w:t>Å ORANGE NIVÅ</w:t>
                      </w:r>
                    </w:p>
                    <w:p w14:paraId="733E3F66" w14:textId="43FD0C73" w:rsidR="0027557E" w:rsidRDefault="00B13EDB" w:rsidP="00204A3A">
                      <w:pPr>
                        <w:pStyle w:val="Allmntstyckeformat"/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Är du </w:t>
                      </w:r>
                      <w:r w:rsidR="006E61CF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aktiv ungdom, behärskar </w:t>
                      </w:r>
                      <w:r w:rsidR="002248E8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gul nivå och redo för ett nytt orienteringskliv</w:t>
                      </w:r>
                      <w:r w:rsidR="00A44A1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?</w:t>
                      </w:r>
                      <w:r w:rsidR="002248E8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</w:t>
                      </w:r>
                      <w:r w:rsidR="00A44A1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D</w:t>
                      </w:r>
                      <w:r w:rsidR="002248E8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å ska du haka på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</w:t>
                      </w:r>
                      <w:r w:rsidR="005959E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när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OK Branten </w:t>
                      </w:r>
                      <w:r w:rsidR="005959E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kör en orienteringskurs på orange nivå. 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Kursen </w:t>
                      </w:r>
                      <w:r w:rsidR="005959E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genomförs under åtta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</w:t>
                      </w:r>
                      <w:r w:rsidR="005959E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ons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dagskvällar och sedan kan du fortsätta </w:t>
                      </w:r>
                      <w:r w:rsidR="0027557E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öva på din nya nivå </w:t>
                      </w: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i föreningens ungdomsverksamhet.  </w:t>
                      </w:r>
                    </w:p>
                    <w:p w14:paraId="037B53D8" w14:textId="77777777" w:rsidR="00FA4323" w:rsidRPr="00B13EDB" w:rsidRDefault="00FA4323" w:rsidP="00FA4323">
                      <w:pPr>
                        <w:pStyle w:val="Allmntstyckeformat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</w:p>
                    <w:p w14:paraId="2D4C4A54" w14:textId="400F9112" w:rsidR="00FA4323" w:rsidRPr="0027557E" w:rsidRDefault="0027557E" w:rsidP="00FA4323">
                      <w:pPr>
                        <w:pStyle w:val="Allmntstyckeformat"/>
                        <w:rPr>
                          <w:rFonts w:ascii="Gotham HTF" w:hAnsi="Gotham HTF" w:cs="Gotham HTF"/>
                          <w:b/>
                          <w:bCs/>
                          <w:color w:val="FECE43"/>
                          <w:sz w:val="22"/>
                          <w:szCs w:val="22"/>
                        </w:rPr>
                      </w:pPr>
                      <w:r w:rsidRPr="0027557E">
                        <w:rPr>
                          <w:rFonts w:ascii="Gotham HTF" w:hAnsi="Gotham HTF" w:cs="Gotham HTF"/>
                          <w:b/>
                          <w:bCs/>
                          <w:sz w:val="22"/>
                          <w:szCs w:val="22"/>
                        </w:rPr>
                        <w:t>Mer information och anmälan</w:t>
                      </w:r>
                    </w:p>
                    <w:p w14:paraId="105111BA" w14:textId="50282702" w:rsidR="009461A2" w:rsidRDefault="0027557E" w:rsidP="0027557E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Mer information om kursen finner du på okbranten.se där också anmälan görs. Sista dag för anmälan är den </w:t>
                      </w:r>
                      <w:r w:rsidR="007B179E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5/4</w:t>
                      </w:r>
                      <w:r w:rsidR="00AF504C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.</w:t>
                      </w:r>
                      <w:r w:rsidR="00B017C3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Kursen är </w:t>
                      </w:r>
                      <w:proofErr w:type="spellStart"/>
                      <w:r w:rsidR="00B017C3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kostnadfr</w:t>
                      </w:r>
                      <w:r w:rsidR="00076166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="00B017C3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för föreningens medlemmar.</w:t>
                      </w:r>
                    </w:p>
                    <w:p w14:paraId="5F25618E" w14:textId="2F6D51DE" w:rsidR="00AF504C" w:rsidRDefault="00AF504C" w:rsidP="0027557E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Varmt välkomn</w:t>
                      </w:r>
                      <w:r w:rsidR="00B017C3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!</w:t>
                      </w:r>
                    </w:p>
                    <w:p w14:paraId="583B8DBC" w14:textId="77777777" w:rsidR="009461A2" w:rsidRDefault="009461A2" w:rsidP="0027557E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</w:p>
                    <w:p w14:paraId="0B2807AB" w14:textId="60527B99" w:rsidR="009461A2" w:rsidRPr="00D50C36" w:rsidRDefault="0027557E" w:rsidP="0027557E">
                      <w:pPr>
                        <w:spacing w:line="276" w:lineRule="auto"/>
                        <w:rPr>
                          <w:rFonts w:ascii="Gotham HTF Book" w:hAnsi="Gotham HTF Book" w:cs="Gotham HTF Book"/>
                          <w:b/>
                          <w:bCs/>
                          <w:sz w:val="22"/>
                          <w:szCs w:val="22"/>
                        </w:rPr>
                      </w:pPr>
                      <w:r w:rsidRPr="00D50C36">
                        <w:rPr>
                          <w:rFonts w:ascii="Gotham HTF Book" w:hAnsi="Gotham HTF Book" w:cs="Gotham HTF Book"/>
                          <w:b/>
                          <w:bCs/>
                          <w:sz w:val="22"/>
                          <w:szCs w:val="22"/>
                        </w:rPr>
                        <w:t>Kontakt</w:t>
                      </w:r>
                    </w:p>
                    <w:p w14:paraId="6DA4065B" w14:textId="77777777" w:rsidR="009461A2" w:rsidRDefault="009461A2" w:rsidP="0027557E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Ma</w:t>
                      </w:r>
                      <w:r w:rsidR="0027557E"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lva Tallmo, </w:t>
                      </w:r>
                      <w:proofErr w:type="gramStart"/>
                      <w:r w:rsidR="0027557E"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072-4477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34</w:t>
                      </w:r>
                      <w:proofErr w:type="gramEnd"/>
                      <w:r w:rsidR="0027557E" w:rsidRPr="00B13EDB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EE8D9FD" w14:textId="5852802D" w:rsidR="00403D01" w:rsidRDefault="00A24EA8" w:rsidP="00943589">
                      <w:pPr>
                        <w:spacing w:line="276" w:lineRule="auto"/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</w:pPr>
                      <w:r w:rsidRPr="00A24EA8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m</w:t>
                      </w:r>
                      <w:r w:rsidRPr="00A24EA8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alva.tallmo@</w:t>
                      </w:r>
                      <w:r w:rsidRPr="00A24EA8"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ok</w:t>
                      </w:r>
                      <w:r>
                        <w:rPr>
                          <w:rFonts w:ascii="Gotham HTF Book" w:hAnsi="Gotham HTF Book" w:cs="Gotham HTF Book"/>
                          <w:sz w:val="22"/>
                          <w:szCs w:val="22"/>
                        </w:rPr>
                        <w:t>branten.se</w:t>
                      </w:r>
                    </w:p>
                    <w:p w14:paraId="19DBAB2D" w14:textId="77777777" w:rsidR="00403D01" w:rsidRPr="00FA4323" w:rsidRDefault="00403D01" w:rsidP="0027557E">
                      <w:pPr>
                        <w:spacing w:line="276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61859C" w14:textId="77777777" w:rsidR="000C6982" w:rsidRPr="000C6982" w:rsidRDefault="000C6982" w:rsidP="000C6982"/>
    <w:p w14:paraId="0B4F9DA6" w14:textId="77777777" w:rsidR="000C6982" w:rsidRPr="000C6982" w:rsidRDefault="000C6982" w:rsidP="000C6982"/>
    <w:p w14:paraId="085F930B" w14:textId="77777777" w:rsidR="000C6982" w:rsidRPr="000C6982" w:rsidRDefault="000C6982" w:rsidP="000C6982"/>
    <w:p w14:paraId="5598C724" w14:textId="77777777" w:rsidR="000C6982" w:rsidRPr="000C6982" w:rsidRDefault="000C6982" w:rsidP="000C6982"/>
    <w:p w14:paraId="611C881E" w14:textId="77777777" w:rsidR="000C6982" w:rsidRPr="000C6982" w:rsidRDefault="000C6982" w:rsidP="000C6982"/>
    <w:p w14:paraId="1E9ED126" w14:textId="77777777" w:rsidR="000C6982" w:rsidRPr="000C6982" w:rsidRDefault="000C6982" w:rsidP="000C6982"/>
    <w:p w14:paraId="4DCA6802" w14:textId="77777777" w:rsidR="000C6982" w:rsidRPr="000C6982" w:rsidRDefault="000C6982" w:rsidP="000C6982"/>
    <w:p w14:paraId="69050052" w14:textId="77777777" w:rsidR="000C6982" w:rsidRPr="000C6982" w:rsidRDefault="000C6982" w:rsidP="000C6982"/>
    <w:p w14:paraId="7FEA43B2" w14:textId="77777777" w:rsidR="000C6982" w:rsidRPr="000C6982" w:rsidRDefault="000C6982" w:rsidP="000C6982"/>
    <w:p w14:paraId="5933F1CF" w14:textId="77777777" w:rsidR="000C6982" w:rsidRPr="000C6982" w:rsidRDefault="000C6982" w:rsidP="000C6982"/>
    <w:p w14:paraId="38D06CA3" w14:textId="77777777" w:rsidR="000C6982" w:rsidRPr="000C6982" w:rsidRDefault="000C6982" w:rsidP="000C6982"/>
    <w:p w14:paraId="2EE48C45" w14:textId="77777777" w:rsidR="000C6982" w:rsidRPr="000C6982" w:rsidRDefault="000C6982" w:rsidP="000C6982"/>
    <w:p w14:paraId="10E611DB" w14:textId="77777777" w:rsidR="000C6982" w:rsidRPr="000C6982" w:rsidRDefault="000C6982" w:rsidP="000C6982"/>
    <w:p w14:paraId="6547A96A" w14:textId="77777777" w:rsidR="000C6982" w:rsidRPr="000C6982" w:rsidRDefault="000C6982" w:rsidP="000C6982"/>
    <w:p w14:paraId="093B43D1" w14:textId="77777777" w:rsidR="000C6982" w:rsidRPr="000C6982" w:rsidRDefault="000C6982" w:rsidP="000C6982"/>
    <w:p w14:paraId="41A56984" w14:textId="77777777" w:rsidR="000C6982" w:rsidRPr="000C6982" w:rsidRDefault="000C6982" w:rsidP="000C6982"/>
    <w:sectPr w:rsidR="000C6982" w:rsidRPr="000C6982" w:rsidSect="00A8251C">
      <w:headerReference w:type="default" r:id="rId10"/>
      <w:footerReference w:type="default" r:id="rId11"/>
      <w:pgSz w:w="11900" w:h="16840"/>
      <w:pgMar w:top="1417" w:right="1417" w:bottom="1417" w:left="1417" w:header="45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A9F26" w14:textId="77777777" w:rsidR="00E355A1" w:rsidRDefault="00E355A1" w:rsidP="00F22AB9">
      <w:r>
        <w:separator/>
      </w:r>
    </w:p>
  </w:endnote>
  <w:endnote w:type="continuationSeparator" w:id="0">
    <w:p w14:paraId="41D40D2E" w14:textId="77777777" w:rsidR="00E355A1" w:rsidRDefault="00E355A1" w:rsidP="00F22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HTF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altName w:val="Cambria"/>
    <w:panose1 w:val="02000503040000090004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 (CS-rubriker)">
    <w:altName w:val="Times New Roman"/>
    <w:charset w:val="00"/>
    <w:family w:val="roman"/>
    <w:pitch w:val="default"/>
  </w:font>
  <w:font w:name="Gotham HTF Boo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HTF Medium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Bebas Neue">
    <w:panose1 w:val="020B0606020202050201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DD01E" w14:textId="77777777" w:rsidR="006D4B6D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  <w:p w14:paraId="1B7D3E0E" w14:textId="77777777" w:rsidR="00943589" w:rsidRPr="00943589" w:rsidRDefault="00943589" w:rsidP="00943589">
    <w:pPr>
      <w:pStyle w:val="Sidfot"/>
      <w:spacing w:line="276" w:lineRule="auto"/>
      <w:jc w:val="center"/>
      <w:rPr>
        <w:rFonts w:ascii="Gotham HTF" w:hAnsi="Gotham HTF"/>
        <w:b/>
        <w:bCs/>
        <w:color w:val="000000" w:themeColor="text1"/>
        <w:sz w:val="22"/>
        <w:szCs w:val="22"/>
      </w:rPr>
    </w:pPr>
    <w:r w:rsidRPr="00943589">
      <w:rPr>
        <w:rFonts w:ascii="Gotham HTF" w:hAnsi="Gotham HTF"/>
        <w:b/>
        <w:bCs/>
        <w:color w:val="000000" w:themeColor="text1"/>
        <w:sz w:val="22"/>
        <w:szCs w:val="22"/>
      </w:rPr>
      <w:t>LÄS MER PÅ</w:t>
    </w:r>
  </w:p>
  <w:p w14:paraId="2EC2527D" w14:textId="77777777" w:rsidR="00943589" w:rsidRPr="00943589" w:rsidRDefault="00943589" w:rsidP="00943589">
    <w:pPr>
      <w:pStyle w:val="Sidfot"/>
      <w:spacing w:line="276" w:lineRule="auto"/>
      <w:jc w:val="center"/>
      <w:rPr>
        <w:rFonts w:ascii="Gotham HTF Book" w:hAnsi="Gotham HTF Book"/>
        <w:b/>
        <w:bCs/>
        <w:color w:val="000000" w:themeColor="text1"/>
        <w:sz w:val="22"/>
        <w:szCs w:val="22"/>
      </w:rPr>
    </w:pPr>
    <w:r w:rsidRPr="00943589">
      <w:rPr>
        <w:rFonts w:ascii="Gotham HTF Book" w:hAnsi="Gotham HTF Book"/>
        <w:b/>
        <w:bCs/>
        <w:color w:val="000000" w:themeColor="text1"/>
        <w:sz w:val="22"/>
        <w:szCs w:val="22"/>
      </w:rPr>
      <w:t>WWW.OKBRANTEN.SE</w:t>
    </w:r>
  </w:p>
  <w:p w14:paraId="6CC5CC56" w14:textId="77777777" w:rsidR="006D4B6D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  <w:p w14:paraId="7B3CFD58" w14:textId="77777777" w:rsidR="006D4B6D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  <w:p w14:paraId="6DD00DC8" w14:textId="77777777" w:rsidR="006D4B6D" w:rsidRPr="00A8251C" w:rsidRDefault="006D4B6D" w:rsidP="00A8251C">
    <w:pPr>
      <w:pStyle w:val="Sidfot"/>
      <w:spacing w:line="276" w:lineRule="auto"/>
      <w:jc w:val="center"/>
      <w:rPr>
        <w:rFonts w:ascii="Gotham HTF Book" w:hAnsi="Gotham HTF Book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081E7" w14:textId="77777777" w:rsidR="00E355A1" w:rsidRDefault="00E355A1" w:rsidP="00F22AB9">
      <w:r>
        <w:separator/>
      </w:r>
    </w:p>
  </w:footnote>
  <w:footnote w:type="continuationSeparator" w:id="0">
    <w:p w14:paraId="580B20A5" w14:textId="77777777" w:rsidR="00E355A1" w:rsidRDefault="00E355A1" w:rsidP="00F22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7A67" w14:textId="77777777" w:rsidR="00F22AB9" w:rsidRDefault="000C6982">
    <w:pPr>
      <w:pStyle w:val="Sidhuvud"/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67F328C3" wp14:editId="766FB4E7">
              <wp:simplePos x="0" y="0"/>
              <wp:positionH relativeFrom="page">
                <wp:posOffset>-274320</wp:posOffset>
              </wp:positionH>
              <wp:positionV relativeFrom="page">
                <wp:posOffset>-237871</wp:posOffset>
              </wp:positionV>
              <wp:extent cx="8083594" cy="11256010"/>
              <wp:effectExtent l="0" t="0" r="19050" b="8890"/>
              <wp:wrapNone/>
              <wp:docPr id="16" name="Grup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83594" cy="11256010"/>
                        <a:chOff x="-432" y="-366"/>
                        <a:chExt cx="12729" cy="17726"/>
                      </a:xfrm>
                    </wpg:grpSpPr>
                    <wps:wsp>
                      <wps:cNvPr id="40" name="docshape12"/>
                      <wps:cNvSpPr>
                        <a:spLocks/>
                      </wps:cNvSpPr>
                      <wps:spPr bwMode="auto">
                        <a:xfrm>
                          <a:off x="-432" y="-366"/>
                          <a:ext cx="12729" cy="17726"/>
                        </a:xfrm>
                        <a:custGeom>
                          <a:avLst/>
                          <a:gdLst>
                            <a:gd name="T0" fmla="+- 0 10998 737"/>
                            <a:gd name="T1" fmla="*/ T0 w 10432"/>
                            <a:gd name="T2" fmla="+- 0 4847 4847"/>
                            <a:gd name="T3" fmla="*/ 4847 h 11254"/>
                            <a:gd name="T4" fmla="+- 0 907 737"/>
                            <a:gd name="T5" fmla="*/ T4 w 10432"/>
                            <a:gd name="T6" fmla="+- 0 4847 4847"/>
                            <a:gd name="T7" fmla="*/ 4847 h 11254"/>
                            <a:gd name="T8" fmla="+- 0 841 737"/>
                            <a:gd name="T9" fmla="*/ T8 w 10432"/>
                            <a:gd name="T10" fmla="+- 0 4861 4847"/>
                            <a:gd name="T11" fmla="*/ 4861 h 11254"/>
                            <a:gd name="T12" fmla="+- 0 787 737"/>
                            <a:gd name="T13" fmla="*/ T12 w 10432"/>
                            <a:gd name="T14" fmla="+- 0 4897 4847"/>
                            <a:gd name="T15" fmla="*/ 4897 h 11254"/>
                            <a:gd name="T16" fmla="+- 0 750 737"/>
                            <a:gd name="T17" fmla="*/ T16 w 10432"/>
                            <a:gd name="T18" fmla="+- 0 4951 4847"/>
                            <a:gd name="T19" fmla="*/ 4951 h 11254"/>
                            <a:gd name="T20" fmla="+- 0 737 737"/>
                            <a:gd name="T21" fmla="*/ T20 w 10432"/>
                            <a:gd name="T22" fmla="+- 0 5017 4847"/>
                            <a:gd name="T23" fmla="*/ 5017 h 11254"/>
                            <a:gd name="T24" fmla="+- 0 737 737"/>
                            <a:gd name="T25" fmla="*/ T24 w 10432"/>
                            <a:gd name="T26" fmla="+- 0 15931 4847"/>
                            <a:gd name="T27" fmla="*/ 15931 h 11254"/>
                            <a:gd name="T28" fmla="+- 0 750 737"/>
                            <a:gd name="T29" fmla="*/ T28 w 10432"/>
                            <a:gd name="T30" fmla="+- 0 15997 4847"/>
                            <a:gd name="T31" fmla="*/ 15997 h 11254"/>
                            <a:gd name="T32" fmla="+- 0 787 737"/>
                            <a:gd name="T33" fmla="*/ T32 w 10432"/>
                            <a:gd name="T34" fmla="+- 0 16051 4847"/>
                            <a:gd name="T35" fmla="*/ 16051 h 11254"/>
                            <a:gd name="T36" fmla="+- 0 841 737"/>
                            <a:gd name="T37" fmla="*/ T36 w 10432"/>
                            <a:gd name="T38" fmla="+- 0 16087 4847"/>
                            <a:gd name="T39" fmla="*/ 16087 h 11254"/>
                            <a:gd name="T40" fmla="+- 0 907 737"/>
                            <a:gd name="T41" fmla="*/ T40 w 10432"/>
                            <a:gd name="T42" fmla="+- 0 16101 4847"/>
                            <a:gd name="T43" fmla="*/ 16101 h 11254"/>
                            <a:gd name="T44" fmla="+- 0 10998 737"/>
                            <a:gd name="T45" fmla="*/ T44 w 10432"/>
                            <a:gd name="T46" fmla="+- 0 16101 4847"/>
                            <a:gd name="T47" fmla="*/ 16101 h 11254"/>
                            <a:gd name="T48" fmla="+- 0 11065 737"/>
                            <a:gd name="T49" fmla="*/ T48 w 10432"/>
                            <a:gd name="T50" fmla="+- 0 16087 4847"/>
                            <a:gd name="T51" fmla="*/ 16087 h 11254"/>
                            <a:gd name="T52" fmla="+- 0 11119 737"/>
                            <a:gd name="T53" fmla="*/ T52 w 10432"/>
                            <a:gd name="T54" fmla="+- 0 16051 4847"/>
                            <a:gd name="T55" fmla="*/ 16051 h 11254"/>
                            <a:gd name="T56" fmla="+- 0 11155 737"/>
                            <a:gd name="T57" fmla="*/ T56 w 10432"/>
                            <a:gd name="T58" fmla="+- 0 15997 4847"/>
                            <a:gd name="T59" fmla="*/ 15997 h 11254"/>
                            <a:gd name="T60" fmla="+- 0 11169 737"/>
                            <a:gd name="T61" fmla="*/ T60 w 10432"/>
                            <a:gd name="T62" fmla="+- 0 15931 4847"/>
                            <a:gd name="T63" fmla="*/ 15931 h 11254"/>
                            <a:gd name="T64" fmla="+- 0 11169 737"/>
                            <a:gd name="T65" fmla="*/ T64 w 10432"/>
                            <a:gd name="T66" fmla="+- 0 5017 4847"/>
                            <a:gd name="T67" fmla="*/ 5017 h 11254"/>
                            <a:gd name="T68" fmla="+- 0 11155 737"/>
                            <a:gd name="T69" fmla="*/ T68 w 10432"/>
                            <a:gd name="T70" fmla="+- 0 4951 4847"/>
                            <a:gd name="T71" fmla="*/ 4951 h 11254"/>
                            <a:gd name="T72" fmla="+- 0 11119 737"/>
                            <a:gd name="T73" fmla="*/ T72 w 10432"/>
                            <a:gd name="T74" fmla="+- 0 4897 4847"/>
                            <a:gd name="T75" fmla="*/ 4897 h 11254"/>
                            <a:gd name="T76" fmla="+- 0 11065 737"/>
                            <a:gd name="T77" fmla="*/ T76 w 10432"/>
                            <a:gd name="T78" fmla="+- 0 4861 4847"/>
                            <a:gd name="T79" fmla="*/ 4861 h 11254"/>
                            <a:gd name="T80" fmla="+- 0 10998 737"/>
                            <a:gd name="T81" fmla="*/ T80 w 10432"/>
                            <a:gd name="T82" fmla="+- 0 4847 4847"/>
                            <a:gd name="T83" fmla="*/ 4847 h 11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32" h="11254">
                              <a:moveTo>
                                <a:pt x="10261" y="0"/>
                              </a:moveTo>
                              <a:lnTo>
                                <a:pt x="170" y="0"/>
                              </a:lnTo>
                              <a:lnTo>
                                <a:pt x="104" y="14"/>
                              </a:lnTo>
                              <a:lnTo>
                                <a:pt x="50" y="50"/>
                              </a:lnTo>
                              <a:lnTo>
                                <a:pt x="13" y="104"/>
                              </a:lnTo>
                              <a:lnTo>
                                <a:pt x="0" y="170"/>
                              </a:lnTo>
                              <a:lnTo>
                                <a:pt x="0" y="11084"/>
                              </a:lnTo>
                              <a:lnTo>
                                <a:pt x="13" y="11150"/>
                              </a:lnTo>
                              <a:lnTo>
                                <a:pt x="50" y="11204"/>
                              </a:lnTo>
                              <a:lnTo>
                                <a:pt x="104" y="11240"/>
                              </a:lnTo>
                              <a:lnTo>
                                <a:pt x="170" y="11254"/>
                              </a:lnTo>
                              <a:lnTo>
                                <a:pt x="10261" y="11254"/>
                              </a:lnTo>
                              <a:lnTo>
                                <a:pt x="10328" y="11240"/>
                              </a:lnTo>
                              <a:lnTo>
                                <a:pt x="10382" y="11204"/>
                              </a:lnTo>
                              <a:lnTo>
                                <a:pt x="10418" y="11150"/>
                              </a:lnTo>
                              <a:lnTo>
                                <a:pt x="10432" y="11084"/>
                              </a:lnTo>
                              <a:lnTo>
                                <a:pt x="10432" y="170"/>
                              </a:lnTo>
                              <a:lnTo>
                                <a:pt x="10418" y="104"/>
                              </a:lnTo>
                              <a:lnTo>
                                <a:pt x="10382" y="50"/>
                              </a:lnTo>
                              <a:lnTo>
                                <a:pt x="10328" y="14"/>
                              </a:lnTo>
                              <a:lnTo>
                                <a:pt x="10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4E0"/>
                        </a:solidFill>
                        <a:ln>
                          <a:solidFill>
                            <a:srgbClr val="FFF4E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docshape11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0" y="15227"/>
                          <a:ext cx="2743" cy="1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docshape12"/>
                      <wps:cNvSpPr>
                        <a:spLocks/>
                      </wps:cNvSpPr>
                      <wps:spPr bwMode="auto">
                        <a:xfrm>
                          <a:off x="737" y="4847"/>
                          <a:ext cx="10432" cy="11254"/>
                        </a:xfrm>
                        <a:custGeom>
                          <a:avLst/>
                          <a:gdLst>
                            <a:gd name="T0" fmla="+- 0 10998 737"/>
                            <a:gd name="T1" fmla="*/ T0 w 10432"/>
                            <a:gd name="T2" fmla="+- 0 4847 4847"/>
                            <a:gd name="T3" fmla="*/ 4847 h 11254"/>
                            <a:gd name="T4" fmla="+- 0 907 737"/>
                            <a:gd name="T5" fmla="*/ T4 w 10432"/>
                            <a:gd name="T6" fmla="+- 0 4847 4847"/>
                            <a:gd name="T7" fmla="*/ 4847 h 11254"/>
                            <a:gd name="T8" fmla="+- 0 841 737"/>
                            <a:gd name="T9" fmla="*/ T8 w 10432"/>
                            <a:gd name="T10" fmla="+- 0 4861 4847"/>
                            <a:gd name="T11" fmla="*/ 4861 h 11254"/>
                            <a:gd name="T12" fmla="+- 0 787 737"/>
                            <a:gd name="T13" fmla="*/ T12 w 10432"/>
                            <a:gd name="T14" fmla="+- 0 4897 4847"/>
                            <a:gd name="T15" fmla="*/ 4897 h 11254"/>
                            <a:gd name="T16" fmla="+- 0 750 737"/>
                            <a:gd name="T17" fmla="*/ T16 w 10432"/>
                            <a:gd name="T18" fmla="+- 0 4951 4847"/>
                            <a:gd name="T19" fmla="*/ 4951 h 11254"/>
                            <a:gd name="T20" fmla="+- 0 737 737"/>
                            <a:gd name="T21" fmla="*/ T20 w 10432"/>
                            <a:gd name="T22" fmla="+- 0 5017 4847"/>
                            <a:gd name="T23" fmla="*/ 5017 h 11254"/>
                            <a:gd name="T24" fmla="+- 0 737 737"/>
                            <a:gd name="T25" fmla="*/ T24 w 10432"/>
                            <a:gd name="T26" fmla="+- 0 15931 4847"/>
                            <a:gd name="T27" fmla="*/ 15931 h 11254"/>
                            <a:gd name="T28" fmla="+- 0 750 737"/>
                            <a:gd name="T29" fmla="*/ T28 w 10432"/>
                            <a:gd name="T30" fmla="+- 0 15997 4847"/>
                            <a:gd name="T31" fmla="*/ 15997 h 11254"/>
                            <a:gd name="T32" fmla="+- 0 787 737"/>
                            <a:gd name="T33" fmla="*/ T32 w 10432"/>
                            <a:gd name="T34" fmla="+- 0 16051 4847"/>
                            <a:gd name="T35" fmla="*/ 16051 h 11254"/>
                            <a:gd name="T36" fmla="+- 0 841 737"/>
                            <a:gd name="T37" fmla="*/ T36 w 10432"/>
                            <a:gd name="T38" fmla="+- 0 16087 4847"/>
                            <a:gd name="T39" fmla="*/ 16087 h 11254"/>
                            <a:gd name="T40" fmla="+- 0 907 737"/>
                            <a:gd name="T41" fmla="*/ T40 w 10432"/>
                            <a:gd name="T42" fmla="+- 0 16101 4847"/>
                            <a:gd name="T43" fmla="*/ 16101 h 11254"/>
                            <a:gd name="T44" fmla="+- 0 10998 737"/>
                            <a:gd name="T45" fmla="*/ T44 w 10432"/>
                            <a:gd name="T46" fmla="+- 0 16101 4847"/>
                            <a:gd name="T47" fmla="*/ 16101 h 11254"/>
                            <a:gd name="T48" fmla="+- 0 11065 737"/>
                            <a:gd name="T49" fmla="*/ T48 w 10432"/>
                            <a:gd name="T50" fmla="+- 0 16087 4847"/>
                            <a:gd name="T51" fmla="*/ 16087 h 11254"/>
                            <a:gd name="T52" fmla="+- 0 11119 737"/>
                            <a:gd name="T53" fmla="*/ T52 w 10432"/>
                            <a:gd name="T54" fmla="+- 0 16051 4847"/>
                            <a:gd name="T55" fmla="*/ 16051 h 11254"/>
                            <a:gd name="T56" fmla="+- 0 11155 737"/>
                            <a:gd name="T57" fmla="*/ T56 w 10432"/>
                            <a:gd name="T58" fmla="+- 0 15997 4847"/>
                            <a:gd name="T59" fmla="*/ 15997 h 11254"/>
                            <a:gd name="T60" fmla="+- 0 11169 737"/>
                            <a:gd name="T61" fmla="*/ T60 w 10432"/>
                            <a:gd name="T62" fmla="+- 0 15931 4847"/>
                            <a:gd name="T63" fmla="*/ 15931 h 11254"/>
                            <a:gd name="T64" fmla="+- 0 11169 737"/>
                            <a:gd name="T65" fmla="*/ T64 w 10432"/>
                            <a:gd name="T66" fmla="+- 0 5017 4847"/>
                            <a:gd name="T67" fmla="*/ 5017 h 11254"/>
                            <a:gd name="T68" fmla="+- 0 11155 737"/>
                            <a:gd name="T69" fmla="*/ T68 w 10432"/>
                            <a:gd name="T70" fmla="+- 0 4951 4847"/>
                            <a:gd name="T71" fmla="*/ 4951 h 11254"/>
                            <a:gd name="T72" fmla="+- 0 11119 737"/>
                            <a:gd name="T73" fmla="*/ T72 w 10432"/>
                            <a:gd name="T74" fmla="+- 0 4897 4847"/>
                            <a:gd name="T75" fmla="*/ 4897 h 11254"/>
                            <a:gd name="T76" fmla="+- 0 11065 737"/>
                            <a:gd name="T77" fmla="*/ T76 w 10432"/>
                            <a:gd name="T78" fmla="+- 0 4861 4847"/>
                            <a:gd name="T79" fmla="*/ 4861 h 11254"/>
                            <a:gd name="T80" fmla="+- 0 10998 737"/>
                            <a:gd name="T81" fmla="*/ T80 w 10432"/>
                            <a:gd name="T82" fmla="+- 0 4847 4847"/>
                            <a:gd name="T83" fmla="*/ 4847 h 11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32" h="11254">
                              <a:moveTo>
                                <a:pt x="10261" y="0"/>
                              </a:moveTo>
                              <a:lnTo>
                                <a:pt x="170" y="0"/>
                              </a:lnTo>
                              <a:lnTo>
                                <a:pt x="104" y="14"/>
                              </a:lnTo>
                              <a:lnTo>
                                <a:pt x="50" y="50"/>
                              </a:lnTo>
                              <a:lnTo>
                                <a:pt x="13" y="104"/>
                              </a:lnTo>
                              <a:lnTo>
                                <a:pt x="0" y="170"/>
                              </a:lnTo>
                              <a:lnTo>
                                <a:pt x="0" y="11084"/>
                              </a:lnTo>
                              <a:lnTo>
                                <a:pt x="13" y="11150"/>
                              </a:lnTo>
                              <a:lnTo>
                                <a:pt x="50" y="11204"/>
                              </a:lnTo>
                              <a:lnTo>
                                <a:pt x="104" y="11240"/>
                              </a:lnTo>
                              <a:lnTo>
                                <a:pt x="170" y="11254"/>
                              </a:lnTo>
                              <a:lnTo>
                                <a:pt x="10261" y="11254"/>
                              </a:lnTo>
                              <a:lnTo>
                                <a:pt x="10328" y="11240"/>
                              </a:lnTo>
                              <a:lnTo>
                                <a:pt x="10382" y="11204"/>
                              </a:lnTo>
                              <a:lnTo>
                                <a:pt x="10418" y="11150"/>
                              </a:lnTo>
                              <a:lnTo>
                                <a:pt x="10432" y="11084"/>
                              </a:lnTo>
                              <a:lnTo>
                                <a:pt x="10432" y="170"/>
                              </a:lnTo>
                              <a:lnTo>
                                <a:pt x="10418" y="104"/>
                              </a:lnTo>
                              <a:lnTo>
                                <a:pt x="10382" y="50"/>
                              </a:lnTo>
                              <a:lnTo>
                                <a:pt x="10328" y="14"/>
                              </a:lnTo>
                              <a:lnTo>
                                <a:pt x="10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3"/>
                        <pic:cNvPicPr>
                          <a:picLocks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22"/>
                          <a:ext cx="1907" cy="4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" name="Line 7"/>
                      <wps:cNvCnPr>
                        <a:cxnSpLocks/>
                      </wps:cNvCnPr>
                      <wps:spPr bwMode="auto">
                        <a:xfrm>
                          <a:off x="2198" y="7002"/>
                          <a:ext cx="808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CC4E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2" name="Line 6"/>
                      <wps:cNvCnPr>
                        <a:cxnSpLocks/>
                      </wps:cNvCnPr>
                      <wps:spPr bwMode="auto">
                        <a:xfrm>
                          <a:off x="1625" y="8666"/>
                          <a:ext cx="819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CC4E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24" name="docshape14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5" y="6837"/>
                          <a:ext cx="278" cy="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docshape15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6" y="8540"/>
                          <a:ext cx="251" cy="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docshape16"/>
                        <pic:cNvPicPr>
                          <a:picLocks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78" y="13572"/>
                          <a:ext cx="4527" cy="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B6ADB9" id="Grupp 16" o:spid="_x0000_s1026" style="position:absolute;margin-left:-21.6pt;margin-top:-18.75pt;width:636.5pt;height:886.3pt;z-index:-251642368;mso-position-horizontal-relative:page;mso-position-vertical-relative:page" coordorigin="-432,-366" coordsize="12729,17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">
              <v:shape id="docshape12" o:spid="_x0000_s1027" style="position:absolute;left:-432;top:-366;width:12729;height:17726;visibility:visible;mso-wrap-style:square;v-text-anchor:top" coordsize="10432,1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" path="m10261,l170,,104,14,50,50,13,104,,170,,11084r13,66l50,11204r54,36l170,11254r10091,l10328,11240r54,-36l10418,11150r14,-66l10432,170r-14,-66l10382,50r-54,-36l10261,xe" fillcolor="#fff4e0" strokecolor="#fff4e0">
                <v:path arrowok="t" o:connecttype="custom" o:connectlocs="12520,7634;207,7634;127,7656;61,7713;16,7798;0,7902;0,25093;16,25197;61,25282;127,25338;207,25360;12520,25360;12602,25338;12668,25282;12712,25197;12729,25093;12729,7902;12712,7798;12668,7713;12602,7656;12520,7634" o:connectangles="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" o:spid="_x0000_s1028" type="#_x0000_t75" style="position:absolute;left:5330;top:15227;width:2743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">
                <v:imagedata r:id="rId6" o:title=""/>
                <o:lock v:ext="edit" aspectratio="f"/>
              </v:shape>
              <v:shape id="docshape12" o:spid="_x0000_s1029" style="position:absolute;left:737;top:4847;width:10432;height:11254;visibility:visible;mso-wrap-style:square;v-text-anchor:top" coordsize="10432,1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" path="m10261,l170,,104,14,50,50,13,104,,170,,11084r13,66l50,11204r54,36l170,11254r10091,l10328,11240r54,-36l10418,11150r14,-66l10432,170r-14,-66l10382,50r-54,-36l10261,xe" stroked="f">
                <v:path arrowok="t" o:connecttype="custom" o:connectlocs="10261,4847;170,4847;104,4861;50,4897;13,4951;0,5017;0,15931;13,15997;50,16051;104,16087;170,16101;10261,16101;10328,16087;10382,16051;10418,15997;10432,15931;10432,5017;10418,4951;10382,4897;10328,4861;10261,4847" o:connectangles="0,0,0,0,0,0,0,0,0,0,0,0,0,0,0,0,0,0,0,0,0"/>
              </v:shape>
              <v:shape id="docshape13" o:spid="_x0000_s1030" type="#_x0000_t75" style="position:absolute;top:12722;width:1907;height: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">
                <v:imagedata r:id="rId7" o:title=""/>
                <o:lock v:ext="edit" aspectratio="f"/>
              </v:shape>
              <v:line id="Line 7" o:spid="_x0000_s1031" style="position:absolute;visibility:visible;mso-wrap-style:square" from="2198,7002" to="10280,7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" strokecolor="#ffcc4e" strokeweight="1.5pt">
                <v:stroke dashstyle="longDash"/>
                <o:lock v:ext="edit" shapetype="f"/>
              </v:line>
              <v:line id="Line 6" o:spid="_x0000_s1032" style="position:absolute;visibility:visible;mso-wrap-style:square" from="1625,8666" to="9816,8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" strokecolor="#ffcc4e" strokeweight="1.5pt">
                <v:stroke dashstyle="longDash"/>
                <o:lock v:ext="edit" shapetype="f"/>
              </v:line>
              <v:shape id="docshape14" o:spid="_x0000_s1033" type="#_x0000_t75" style="position:absolute;left:1615;top:6837;width:278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">
                <v:imagedata r:id="rId8" o:title=""/>
                <o:lock v:ext="edit" aspectratio="f"/>
              </v:shape>
              <v:shape id="docshape15" o:spid="_x0000_s1034" type="#_x0000_t75" style="position:absolute;left:10026;top:8540;width:25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">
                <v:imagedata r:id="rId9" o:title=""/>
                <o:lock v:ext="edit" aspectratio="f"/>
              </v:shape>
              <v:shape id="docshape16" o:spid="_x0000_s1035" type="#_x0000_t75" style="position:absolute;left:7378;top:13572;width:4527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">
                <v:imagedata r:id="rId10" o:title=""/>
                <o:lock v:ext="edit" aspectratio="f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896" behindDoc="0" locked="0" layoutInCell="1" allowOverlap="1" wp14:anchorId="367BE99F" wp14:editId="4ABE3B39">
          <wp:simplePos x="0" y="0"/>
          <wp:positionH relativeFrom="column">
            <wp:posOffset>-1181735</wp:posOffset>
          </wp:positionH>
          <wp:positionV relativeFrom="paragraph">
            <wp:posOffset>-2879725</wp:posOffset>
          </wp:positionV>
          <wp:extent cx="4152265" cy="1842135"/>
          <wp:effectExtent l="0" t="0" r="0" b="0"/>
          <wp:wrapThrough wrapText="bothSides">
            <wp:wrapPolygon edited="0">
              <wp:start x="1453" y="0"/>
              <wp:lineTo x="793" y="2234"/>
              <wp:lineTo x="661" y="4765"/>
              <wp:lineTo x="991" y="7148"/>
              <wp:lineTo x="595" y="8339"/>
              <wp:lineTo x="264" y="9382"/>
              <wp:lineTo x="132" y="11913"/>
              <wp:lineTo x="462" y="14296"/>
              <wp:lineTo x="1519" y="16678"/>
              <wp:lineTo x="2246" y="17423"/>
              <wp:lineTo x="3501" y="17423"/>
              <wp:lineTo x="6276" y="16827"/>
              <wp:lineTo x="6474" y="16678"/>
              <wp:lineTo x="7862" y="14594"/>
              <wp:lineTo x="8522" y="11913"/>
              <wp:lineTo x="9579" y="11913"/>
              <wp:lineTo x="14997" y="9977"/>
              <wp:lineTo x="15063" y="9531"/>
              <wp:lineTo x="16120" y="7148"/>
              <wp:lineTo x="18036" y="4765"/>
              <wp:lineTo x="18829" y="2383"/>
              <wp:lineTo x="18961" y="0"/>
              <wp:lineTo x="1453" y="0"/>
            </wp:wrapPolygon>
          </wp:wrapThrough>
          <wp:docPr id="15" name="Bildobjekt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5"/>
                  <pic:cNvPicPr>
                    <a:picLocks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085" b="9105"/>
                  <a:stretch>
                    <a:fillRect/>
                  </a:stretch>
                </pic:blipFill>
                <pic:spPr bwMode="auto">
                  <a:xfrm>
                    <a:off x="0" y="0"/>
                    <a:ext cx="4152265" cy="184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F2D7F7" wp14:editId="45540BE7">
              <wp:simplePos x="0" y="0"/>
              <wp:positionH relativeFrom="margin">
                <wp:align>center</wp:align>
              </wp:positionH>
              <wp:positionV relativeFrom="paragraph">
                <wp:posOffset>-659130</wp:posOffset>
              </wp:positionV>
              <wp:extent cx="4669790" cy="582295"/>
              <wp:effectExtent l="0" t="0" r="3810" b="1905"/>
              <wp:wrapNone/>
              <wp:docPr id="14" name="Textrut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9790" cy="582295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F7B57E1" w14:textId="33398E6C" w:rsidR="00F22AB9" w:rsidRPr="000C6982" w:rsidRDefault="00BA2DFD" w:rsidP="00F22AB9">
                          <w:pPr>
                            <w:jc w:val="center"/>
                            <w:rPr>
                              <w:rFonts w:ascii="Bebas Neue" w:hAnsi="Bebas Neue"/>
                              <w:color w:val="FFFFFF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70"/>
                              <w:szCs w:val="70"/>
                            </w:rPr>
                            <w:t>Dags för orange nivå?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2D7F7" id="_x0000_t202" coordsize="21600,21600" o:spt="202" path="m,l,21600r21600,l21600,xe">
              <v:stroke joinstyle="miter"/>
              <v:path gradientshapeok="t" o:connecttype="rect"/>
            </v:shapetype>
            <v:shape id="Textruta 14" o:spid="_x0000_s1030" type="#_x0000_t202" style="position:absolute;margin-left:0;margin-top:-51.9pt;width:367.7pt;height:45.8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" fillcolor="windowText" strokeweight=".5pt">
              <v:path arrowok="t"/>
              <v:textbox>
                <w:txbxContent>
                  <w:p w14:paraId="0F7B57E1" w14:textId="33398E6C" w:rsidR="00F22AB9" w:rsidRPr="000C6982" w:rsidRDefault="00BA2DFD" w:rsidP="00F22AB9">
                    <w:pPr>
                      <w:jc w:val="center"/>
                      <w:rPr>
                        <w:rFonts w:ascii="Bebas Neue" w:hAnsi="Bebas Neue"/>
                        <w:color w:val="FFFFFF"/>
                        <w:sz w:val="70"/>
                        <w:szCs w:val="7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70"/>
                        <w:szCs w:val="70"/>
                      </w:rPr>
                      <w:t>Dags för orange nivå?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459696B" wp14:editId="352E192B">
          <wp:simplePos x="0" y="0"/>
          <wp:positionH relativeFrom="margin">
            <wp:align>center</wp:align>
          </wp:positionH>
          <wp:positionV relativeFrom="paragraph">
            <wp:posOffset>-1774190</wp:posOffset>
          </wp:positionV>
          <wp:extent cx="2235200" cy="736600"/>
          <wp:effectExtent l="0" t="0" r="0" b="0"/>
          <wp:wrapThrough wrapText="bothSides">
            <wp:wrapPolygon edited="0">
              <wp:start x="4664" y="0"/>
              <wp:lineTo x="3559" y="1117"/>
              <wp:lineTo x="982" y="5214"/>
              <wp:lineTo x="0" y="7448"/>
              <wp:lineTo x="0" y="17876"/>
              <wp:lineTo x="13500" y="19366"/>
              <wp:lineTo x="15095" y="21228"/>
              <wp:lineTo x="17795" y="21228"/>
              <wp:lineTo x="19636" y="18621"/>
              <wp:lineTo x="21477" y="17876"/>
              <wp:lineTo x="21477" y="6703"/>
              <wp:lineTo x="13009" y="5959"/>
              <wp:lineTo x="7732" y="745"/>
              <wp:lineTo x="6873" y="0"/>
              <wp:lineTo x="4664" y="0"/>
            </wp:wrapPolygon>
          </wp:wrapThrough>
          <wp:docPr id="13" name="Bildobjekt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864A8" wp14:editId="3F8A594C">
              <wp:simplePos x="0" y="0"/>
              <wp:positionH relativeFrom="margin">
                <wp:align>center</wp:align>
              </wp:positionH>
              <wp:positionV relativeFrom="margin">
                <wp:posOffset>-2296795</wp:posOffset>
              </wp:positionV>
              <wp:extent cx="5975985" cy="1719580"/>
              <wp:effectExtent l="0" t="0" r="0" b="0"/>
              <wp:wrapSquare wrapText="bothSides"/>
              <wp:docPr id="12" name="Rektangel med rundade hörn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75985" cy="1719580"/>
                      </a:xfrm>
                      <a:prstGeom prst="roundRect">
                        <a:avLst>
                          <a:gd name="adj" fmla="val 3876"/>
                        </a:avLst>
                      </a:prstGeom>
                      <a:solidFill>
                        <a:srgbClr val="F9C85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32683B2" id="Rektangel med rundade hörn 12" o:spid="_x0000_s1026" style="position:absolute;margin-left:0;margin-top:-180.85pt;width:470.55pt;height:135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2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" fillcolor="#f9c854" stroked="f" strokeweight="1pt">
              <v:stroke joinstyle="miter"/>
              <w10:wrap type="square" anchorx="margin" anchory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122CEB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84602511">
    <w:abstractNumId w:val="0"/>
  </w:num>
  <w:num w:numId="2" w16cid:durableId="1394351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BE3"/>
    <w:rsid w:val="000273ED"/>
    <w:rsid w:val="00075D26"/>
    <w:rsid w:val="00076166"/>
    <w:rsid w:val="000C6982"/>
    <w:rsid w:val="000E5C0D"/>
    <w:rsid w:val="0011412D"/>
    <w:rsid w:val="001204C8"/>
    <w:rsid w:val="00141818"/>
    <w:rsid w:val="00204A3A"/>
    <w:rsid w:val="002124B6"/>
    <w:rsid w:val="002248E8"/>
    <w:rsid w:val="002343CE"/>
    <w:rsid w:val="0027557E"/>
    <w:rsid w:val="002B27E3"/>
    <w:rsid w:val="003D26D9"/>
    <w:rsid w:val="00403D01"/>
    <w:rsid w:val="004830D2"/>
    <w:rsid w:val="004843E0"/>
    <w:rsid w:val="004A3673"/>
    <w:rsid w:val="005844E9"/>
    <w:rsid w:val="005959EB"/>
    <w:rsid w:val="005F5F76"/>
    <w:rsid w:val="00632378"/>
    <w:rsid w:val="00682502"/>
    <w:rsid w:val="006C760A"/>
    <w:rsid w:val="006D4B6D"/>
    <w:rsid w:val="006E61CF"/>
    <w:rsid w:val="00712B6F"/>
    <w:rsid w:val="007B179E"/>
    <w:rsid w:val="007E1830"/>
    <w:rsid w:val="00856677"/>
    <w:rsid w:val="008B0398"/>
    <w:rsid w:val="008B330B"/>
    <w:rsid w:val="00943589"/>
    <w:rsid w:val="009461A2"/>
    <w:rsid w:val="00962B2D"/>
    <w:rsid w:val="009760E3"/>
    <w:rsid w:val="00977FB2"/>
    <w:rsid w:val="00A24EA8"/>
    <w:rsid w:val="00A44A1B"/>
    <w:rsid w:val="00A81B47"/>
    <w:rsid w:val="00A8251C"/>
    <w:rsid w:val="00AF504C"/>
    <w:rsid w:val="00B017C3"/>
    <w:rsid w:val="00B13EDB"/>
    <w:rsid w:val="00B177C5"/>
    <w:rsid w:val="00B5452C"/>
    <w:rsid w:val="00B625ED"/>
    <w:rsid w:val="00B64980"/>
    <w:rsid w:val="00BA2DFD"/>
    <w:rsid w:val="00BC4026"/>
    <w:rsid w:val="00BD3557"/>
    <w:rsid w:val="00BD35F5"/>
    <w:rsid w:val="00BE0BE3"/>
    <w:rsid w:val="00C365AF"/>
    <w:rsid w:val="00D058A9"/>
    <w:rsid w:val="00D50C36"/>
    <w:rsid w:val="00DE7FF1"/>
    <w:rsid w:val="00E019B0"/>
    <w:rsid w:val="00E30A69"/>
    <w:rsid w:val="00E355A1"/>
    <w:rsid w:val="00E42E7D"/>
    <w:rsid w:val="00E5750A"/>
    <w:rsid w:val="00E63669"/>
    <w:rsid w:val="00F22AB9"/>
    <w:rsid w:val="00F82212"/>
    <w:rsid w:val="00F9229E"/>
    <w:rsid w:val="00FA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5905B7"/>
  <w15:chartTrackingRefBased/>
  <w15:docId w15:val="{44779ED7-76FE-459E-917C-DA7FF393F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3D26D9"/>
    <w:pPr>
      <w:keepNext/>
      <w:keepLines/>
      <w:spacing w:before="240" w:line="360" w:lineRule="auto"/>
      <w:outlineLvl w:val="0"/>
    </w:pPr>
    <w:rPr>
      <w:rFonts w:ascii="Gotham HTF" w:eastAsia="Times New Roman" w:hAnsi="Gotham HTF"/>
      <w:b/>
      <w:color w:val="003C68"/>
      <w:szCs w:val="32"/>
    </w:rPr>
  </w:style>
  <w:style w:type="paragraph" w:styleId="Rubrik2">
    <w:name w:val="heading 2"/>
    <w:basedOn w:val="Normal"/>
    <w:next w:val="Normal"/>
    <w:link w:val="Rubrik2Char"/>
    <w:autoRedefine/>
    <w:uiPriority w:val="9"/>
    <w:unhideWhenUsed/>
    <w:qFormat/>
    <w:rsid w:val="003D26D9"/>
    <w:pPr>
      <w:keepNext/>
      <w:keepLines/>
      <w:spacing w:before="40"/>
      <w:outlineLvl w:val="1"/>
    </w:pPr>
    <w:rPr>
      <w:rFonts w:ascii="Gotham" w:eastAsia="Times New Roman" w:hAnsi="Gotham"/>
      <w:b/>
      <w:color w:val="003C68"/>
      <w:szCs w:val="26"/>
    </w:rPr>
  </w:style>
  <w:style w:type="paragraph" w:styleId="Rubrik3">
    <w:name w:val="heading 3"/>
    <w:basedOn w:val="Normal"/>
    <w:next w:val="Normal"/>
    <w:link w:val="Rubrik3Char"/>
    <w:autoRedefine/>
    <w:uiPriority w:val="9"/>
    <w:unhideWhenUsed/>
    <w:qFormat/>
    <w:rsid w:val="003D26D9"/>
    <w:pPr>
      <w:keepNext/>
      <w:keepLines/>
      <w:spacing w:before="40"/>
      <w:outlineLvl w:val="2"/>
    </w:pPr>
    <w:rPr>
      <w:rFonts w:ascii="Gotham HTF" w:eastAsia="Times New Roman" w:hAnsi="Gotham HTF"/>
      <w:b/>
      <w:color w:val="000000"/>
      <w:sz w:val="20"/>
    </w:rPr>
  </w:style>
  <w:style w:type="paragraph" w:styleId="Rubrik4">
    <w:name w:val="heading 4"/>
    <w:basedOn w:val="Normal"/>
    <w:next w:val="Normal"/>
    <w:link w:val="Rubrik4Char"/>
    <w:autoRedefine/>
    <w:uiPriority w:val="9"/>
    <w:unhideWhenUsed/>
    <w:qFormat/>
    <w:rsid w:val="003D26D9"/>
    <w:pPr>
      <w:keepNext/>
      <w:keepLines/>
      <w:spacing w:before="40"/>
      <w:outlineLvl w:val="3"/>
    </w:pPr>
    <w:rPr>
      <w:rFonts w:ascii="Gotham HTF" w:eastAsia="Times New Roman" w:hAnsi="Gotham HTF" w:cs="Times New Roman (CS-rubriker)"/>
      <w:b/>
      <w:iCs/>
      <w:caps/>
      <w:color w:val="003C68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"/>
    <w:rsid w:val="003D26D9"/>
    <w:rPr>
      <w:rFonts w:ascii="Gotham HTF" w:eastAsia="Times New Roman" w:hAnsi="Gotham HTF" w:cs="Times New Roman"/>
      <w:b/>
      <w:color w:val="003C68"/>
      <w:szCs w:val="32"/>
    </w:rPr>
  </w:style>
  <w:style w:type="character" w:customStyle="1" w:styleId="Rubrik2Char">
    <w:name w:val="Rubrik 2 Char"/>
    <w:link w:val="Rubrik2"/>
    <w:uiPriority w:val="9"/>
    <w:rsid w:val="003D26D9"/>
    <w:rPr>
      <w:rFonts w:ascii="Gotham" w:eastAsia="Times New Roman" w:hAnsi="Gotham" w:cs="Times New Roman"/>
      <w:b/>
      <w:color w:val="003C68"/>
      <w:szCs w:val="26"/>
    </w:rPr>
  </w:style>
  <w:style w:type="paragraph" w:styleId="Brdtext">
    <w:name w:val="Body Text"/>
    <w:basedOn w:val="Normal"/>
    <w:link w:val="BrdtextChar"/>
    <w:autoRedefine/>
    <w:uiPriority w:val="99"/>
    <w:qFormat/>
    <w:rsid w:val="003D26D9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Gotham HTF Book" w:hAnsi="Gotham HTF Book" w:cs="Gotham HTF Book"/>
      <w:color w:val="000000"/>
      <w:sz w:val="20"/>
      <w:szCs w:val="20"/>
    </w:rPr>
  </w:style>
  <w:style w:type="character" w:customStyle="1" w:styleId="BrdtextChar">
    <w:name w:val="Brödtext Char"/>
    <w:link w:val="Brdtext"/>
    <w:uiPriority w:val="99"/>
    <w:rsid w:val="003D26D9"/>
    <w:rPr>
      <w:rFonts w:ascii="Gotham HTF Book" w:hAnsi="Gotham HTF Book" w:cs="Gotham HTF Book"/>
      <w:color w:val="000000"/>
      <w:sz w:val="20"/>
      <w:szCs w:val="20"/>
    </w:rPr>
  </w:style>
  <w:style w:type="paragraph" w:styleId="Liststycke">
    <w:name w:val="List Paragraph"/>
    <w:basedOn w:val="Punktlista"/>
    <w:autoRedefine/>
    <w:uiPriority w:val="34"/>
    <w:qFormat/>
    <w:rsid w:val="003D26D9"/>
    <w:rPr>
      <w:rFonts w:ascii="Gotham HTF Book" w:hAnsi="Gotham HTF Book"/>
      <w:sz w:val="20"/>
    </w:rPr>
  </w:style>
  <w:style w:type="paragraph" w:styleId="Punktlista">
    <w:name w:val="List Bullet"/>
    <w:basedOn w:val="Normal"/>
    <w:uiPriority w:val="99"/>
    <w:semiHidden/>
    <w:unhideWhenUsed/>
    <w:rsid w:val="003D26D9"/>
    <w:pPr>
      <w:numPr>
        <w:numId w:val="2"/>
      </w:numPr>
      <w:contextualSpacing/>
    </w:pPr>
  </w:style>
  <w:style w:type="character" w:customStyle="1" w:styleId="Rubrik3Char">
    <w:name w:val="Rubrik 3 Char"/>
    <w:link w:val="Rubrik3"/>
    <w:uiPriority w:val="9"/>
    <w:rsid w:val="003D26D9"/>
    <w:rPr>
      <w:rFonts w:ascii="Gotham HTF" w:eastAsia="Times New Roman" w:hAnsi="Gotham HTF" w:cs="Times New Roman"/>
      <w:b/>
      <w:color w:val="000000"/>
      <w:sz w:val="20"/>
    </w:rPr>
  </w:style>
  <w:style w:type="character" w:customStyle="1" w:styleId="Rubrik4Char">
    <w:name w:val="Rubrik 4 Char"/>
    <w:link w:val="Rubrik4"/>
    <w:uiPriority w:val="9"/>
    <w:rsid w:val="003D26D9"/>
    <w:rPr>
      <w:rFonts w:ascii="Gotham HTF" w:eastAsia="Times New Roman" w:hAnsi="Gotham HTF" w:cs="Times New Roman (CS-rubriker)"/>
      <w:b/>
      <w:iCs/>
      <w:caps/>
      <w:color w:val="003C68"/>
      <w:sz w:val="20"/>
    </w:rPr>
  </w:style>
  <w:style w:type="paragraph" w:styleId="Sidhuvud">
    <w:name w:val="header"/>
    <w:basedOn w:val="Normal"/>
    <w:link w:val="SidhuvudChar"/>
    <w:uiPriority w:val="99"/>
    <w:unhideWhenUsed/>
    <w:rsid w:val="00F22A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22AB9"/>
  </w:style>
  <w:style w:type="paragraph" w:styleId="Sidfot">
    <w:name w:val="footer"/>
    <w:basedOn w:val="Normal"/>
    <w:link w:val="SidfotChar"/>
    <w:uiPriority w:val="99"/>
    <w:unhideWhenUsed/>
    <w:rsid w:val="00F22A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22AB9"/>
  </w:style>
  <w:style w:type="paragraph" w:customStyle="1" w:styleId="Allmntstyckeformat">
    <w:name w:val="[Allmänt styckeformat]"/>
    <w:basedOn w:val="Normal"/>
    <w:uiPriority w:val="99"/>
    <w:rsid w:val="00F22A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nk">
    <w:name w:val="Hyperlink"/>
    <w:basedOn w:val="Standardstycketeckensnitt"/>
    <w:uiPriority w:val="99"/>
    <w:unhideWhenUsed/>
    <w:rsid w:val="00AF504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F50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udf20\OneDrive%20-%20Sveriges%20Riksidrottsf&#246;rbund\Dokument\Projekt\OrangeOviolett\OrangeViolett\Orienteringskurs_inbjudan_Orange_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37EB44-FE20-CA42-9696-F10DF8A1B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Orienteringskurs_inbjudan_Orange_MALL</Template>
  <TotalTime>37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Sundmark (Västergötlands Orienteringsförbund)</dc:creator>
  <cp:keywords/>
  <dc:description/>
  <cp:lastModifiedBy>Magnus Sundmark (Västergötlands Orienteringsförbund)</cp:lastModifiedBy>
  <cp:revision>29</cp:revision>
  <cp:lastPrinted>2022-05-20T13:00:00Z</cp:lastPrinted>
  <dcterms:created xsi:type="dcterms:W3CDTF">2023-03-03T09:34:00Z</dcterms:created>
  <dcterms:modified xsi:type="dcterms:W3CDTF">2023-03-03T10:15:00Z</dcterms:modified>
</cp:coreProperties>
</file>